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8E0" w:rsidRPr="006F1B39" w:rsidRDefault="00016B98" w:rsidP="00FD58E0">
      <w:pPr>
        <w:ind w:left="1800"/>
        <w:jc w:val="center"/>
        <w:rPr>
          <w:rFonts w:eastAsia="DFPLiKaiShu-Md"/>
          <w:sz w:val="48"/>
        </w:rPr>
      </w:pPr>
      <w:r w:rsidRPr="006F1B39"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-140970</wp:posOffset>
            </wp:positionV>
            <wp:extent cx="676275" cy="914400"/>
            <wp:effectExtent l="0" t="0" r="9525" b="0"/>
            <wp:wrapNone/>
            <wp:docPr id="7" name="Picture 3" descr="BLIA Scouts Logo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IA Scouts Logo_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466" w:rsidRPr="006F1B39">
        <w:rPr>
          <w:rFonts w:eastAsia="DFKai-SB"/>
          <w:sz w:val="32"/>
          <w:szCs w:val="32"/>
        </w:rPr>
        <w:t xml:space="preserve"> </w:t>
      </w:r>
      <w:r w:rsidR="00FD58E0" w:rsidRPr="006F1B39">
        <w:rPr>
          <w:rFonts w:eastAsia="DFKai-SB"/>
          <w:sz w:val="32"/>
          <w:szCs w:val="32"/>
        </w:rPr>
        <w:t xml:space="preserve"> 33</w:t>
      </w:r>
      <w:r w:rsidR="00FD58E0" w:rsidRPr="006F1B39">
        <w:rPr>
          <w:rFonts w:eastAsia="DFKai-SB"/>
          <w:sz w:val="32"/>
          <w:szCs w:val="32"/>
          <w:vertAlign w:val="superscript"/>
        </w:rPr>
        <w:t>rd</w:t>
      </w:r>
      <w:r w:rsidR="00FD58E0" w:rsidRPr="006F1B39">
        <w:rPr>
          <w:rFonts w:eastAsia="DFKai-SB"/>
          <w:sz w:val="32"/>
          <w:szCs w:val="32"/>
        </w:rPr>
        <w:t xml:space="preserve"> Richmond - Buddha’s Light Scout Group</w:t>
      </w:r>
    </w:p>
    <w:p w:rsidR="00FD58E0" w:rsidRPr="006F1B39" w:rsidRDefault="00FD58E0" w:rsidP="00FD58E0">
      <w:pPr>
        <w:ind w:left="1800"/>
        <w:jc w:val="center"/>
        <w:rPr>
          <w:rFonts w:eastAsia="DFPLiKaiShu-Md"/>
          <w:sz w:val="52"/>
        </w:rPr>
      </w:pPr>
      <w:r w:rsidRPr="006F1B39">
        <w:rPr>
          <w:rFonts w:eastAsia="DFPLiKaiShu-Md"/>
          <w:sz w:val="48"/>
        </w:rPr>
        <w:t>佛光童軍～列治文第三十三旅</w:t>
      </w:r>
    </w:p>
    <w:p w:rsidR="00FD58E0" w:rsidRPr="006F1B39" w:rsidRDefault="00FD58E0" w:rsidP="00FD58E0">
      <w:pPr>
        <w:ind w:left="1800"/>
        <w:jc w:val="center"/>
        <w:rPr>
          <w:sz w:val="20"/>
          <w:szCs w:val="20"/>
        </w:rPr>
      </w:pPr>
      <w:r w:rsidRPr="006F1B39">
        <w:rPr>
          <w:sz w:val="20"/>
          <w:szCs w:val="20"/>
        </w:rPr>
        <w:t xml:space="preserve"> http://www.33richmondscouts.org</w:t>
      </w:r>
    </w:p>
    <w:p w:rsidR="00FD58E0" w:rsidRPr="006F1B39" w:rsidRDefault="00FD58E0" w:rsidP="002C61CA">
      <w:pPr>
        <w:pBdr>
          <w:bottom w:val="double" w:sz="4" w:space="1" w:color="auto"/>
        </w:pBdr>
        <w:rPr>
          <w:sz w:val="20"/>
          <w:szCs w:val="20"/>
        </w:rPr>
      </w:pPr>
    </w:p>
    <w:p w:rsidR="00F26F86" w:rsidRDefault="007E1BF5">
      <w:r>
        <w:rPr>
          <w:sz w:val="20"/>
          <w:szCs w:val="20"/>
        </w:rPr>
        <w:t xml:space="preserve">Mt Seymour – Group Campsite is located at P1 </w:t>
      </w:r>
      <w:bookmarkStart w:id="0" w:name="_GoBack"/>
      <w:bookmarkEnd w:id="0"/>
      <w:r w:rsidR="00776FC4">
        <w:rPr>
          <w:noProof/>
          <w:lang w:val="en-US" w:eastAsia="en-US"/>
        </w:rPr>
        <w:drawing>
          <wp:anchor distT="0" distB="0" distL="114300" distR="114300" simplePos="0" relativeHeight="251660800" behindDoc="0" locked="0" layoutInCell="1" allowOverlap="1" wp14:anchorId="778C6163" wp14:editId="5F810BF9">
            <wp:simplePos x="0" y="0"/>
            <wp:positionH relativeFrom="margin">
              <wp:posOffset>-171450</wp:posOffset>
            </wp:positionH>
            <wp:positionV relativeFrom="margin">
              <wp:posOffset>-133350</wp:posOffset>
            </wp:positionV>
            <wp:extent cx="4460875" cy="35433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A8DB5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1" t="17288" r="19263" b="8995"/>
                    <a:stretch/>
                  </pic:blipFill>
                  <pic:spPr bwMode="auto">
                    <a:xfrm>
                      <a:off x="0" y="0"/>
                      <a:ext cx="446087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7618" w:rsidRDefault="00F26F86" w:rsidP="0002198F">
      <w:pPr>
        <w:tabs>
          <w:tab w:val="left" w:pos="1080"/>
          <w:tab w:val="left" w:pos="1620"/>
          <w:tab w:val="left" w:leader="underscore" w:pos="4320"/>
          <w:tab w:val="left" w:pos="5760"/>
        </w:tabs>
        <w:rPr>
          <w:b/>
        </w:rPr>
      </w:pPr>
      <w:r>
        <w:rPr>
          <w:b/>
        </w:rPr>
        <w:br/>
      </w:r>
    </w:p>
    <w:p w:rsidR="00D17618" w:rsidRDefault="00D17618" w:rsidP="0002198F">
      <w:pPr>
        <w:tabs>
          <w:tab w:val="left" w:pos="1080"/>
          <w:tab w:val="left" w:pos="1620"/>
          <w:tab w:val="left" w:leader="underscore" w:pos="4320"/>
          <w:tab w:val="left" w:pos="5760"/>
        </w:tabs>
        <w:rPr>
          <w:b/>
        </w:rPr>
      </w:pPr>
    </w:p>
    <w:p w:rsidR="004638B8" w:rsidRDefault="00D17618" w:rsidP="0002198F">
      <w:pPr>
        <w:tabs>
          <w:tab w:val="left" w:pos="1080"/>
          <w:tab w:val="left" w:pos="1620"/>
          <w:tab w:val="left" w:leader="underscore" w:pos="4320"/>
          <w:tab w:val="left" w:pos="5760"/>
        </w:tabs>
      </w:pPr>
      <w:r>
        <w:t xml:space="preserve">GOOGLE MAP ADDRESS: </w:t>
      </w:r>
      <w:hyperlink r:id="rId10" w:history="1">
        <w:r w:rsidRPr="00C55260">
          <w:rPr>
            <w:rStyle w:val="Hyperlink"/>
          </w:rPr>
          <w:t>https://goo.gl/maps/y4qxA3AB3F62</w:t>
        </w:r>
      </w:hyperlink>
    </w:p>
    <w:p w:rsidR="00776FC4" w:rsidRDefault="00776FC4" w:rsidP="0002198F">
      <w:pPr>
        <w:tabs>
          <w:tab w:val="left" w:pos="1080"/>
          <w:tab w:val="left" w:pos="1620"/>
          <w:tab w:val="left" w:leader="underscore" w:pos="4320"/>
          <w:tab w:val="left" w:pos="5760"/>
        </w:tabs>
        <w:rPr>
          <w:b/>
        </w:rPr>
      </w:pPr>
    </w:p>
    <w:p w:rsidR="00776FC4" w:rsidRDefault="00776FC4" w:rsidP="0002198F">
      <w:pPr>
        <w:tabs>
          <w:tab w:val="left" w:pos="1080"/>
          <w:tab w:val="left" w:pos="1620"/>
          <w:tab w:val="left" w:leader="underscore" w:pos="4320"/>
          <w:tab w:val="left" w:pos="5760"/>
        </w:tabs>
        <w:rPr>
          <w:b/>
        </w:rPr>
      </w:pPr>
      <w:r>
        <w:rPr>
          <w:b/>
        </w:rPr>
        <w:t>GPS COORDINATION</w:t>
      </w:r>
    </w:p>
    <w:p w:rsidR="00D17618" w:rsidRPr="00776FC4" w:rsidRDefault="00776FC4" w:rsidP="0002198F">
      <w:pPr>
        <w:tabs>
          <w:tab w:val="left" w:pos="1080"/>
          <w:tab w:val="left" w:pos="1620"/>
          <w:tab w:val="left" w:leader="underscore" w:pos="4320"/>
          <w:tab w:val="left" w:pos="5760"/>
        </w:tabs>
      </w:pPr>
      <w:r w:rsidRPr="00776FC4">
        <w:t xml:space="preserve">LAT: 49.359199, LONG: -122.948561 </w:t>
      </w:r>
      <w:r w:rsidRPr="00776FC4">
        <w:rPr>
          <w:noProof/>
          <w:lang w:val="en-US" w:eastAsia="en-US"/>
        </w:rPr>
        <w:drawing>
          <wp:anchor distT="0" distB="0" distL="114300" distR="114300" simplePos="0" relativeHeight="251659776" behindDoc="0" locked="0" layoutInCell="1" allowOverlap="1" wp14:anchorId="2B13CA4A" wp14:editId="3144398C">
            <wp:simplePos x="0" y="0"/>
            <wp:positionH relativeFrom="margin">
              <wp:posOffset>-323850</wp:posOffset>
            </wp:positionH>
            <wp:positionV relativeFrom="page">
              <wp:posOffset>4057650</wp:posOffset>
            </wp:positionV>
            <wp:extent cx="7466330" cy="5619750"/>
            <wp:effectExtent l="0" t="0" r="127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A88B09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6" t="10658" r="18194" b="6163"/>
                    <a:stretch/>
                  </pic:blipFill>
                  <pic:spPr bwMode="auto">
                    <a:xfrm>
                      <a:off x="0" y="0"/>
                      <a:ext cx="746633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7618" w:rsidRPr="00776FC4" w:rsidSect="00D71F70">
      <w:footerReference w:type="even" r:id="rId12"/>
      <w:footerReference w:type="default" r:id="rId13"/>
      <w:type w:val="continuous"/>
      <w:pgSz w:w="12240" w:h="15840"/>
      <w:pgMar w:top="720" w:right="720" w:bottom="567" w:left="720" w:header="289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D98" w:rsidRDefault="00323D98">
      <w:r>
        <w:separator/>
      </w:r>
    </w:p>
  </w:endnote>
  <w:endnote w:type="continuationSeparator" w:id="0">
    <w:p w:rsidR="00323D98" w:rsidRDefault="0032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FPLiKaiShu-Md">
    <w:altName w:val="Malgun Gothic Semilight"/>
    <w:charset w:val="80"/>
    <w:family w:val="script"/>
    <w:pitch w:val="variable"/>
    <w:sig w:usb0="00000000" w:usb1="29DFFFFF" w:usb2="00000037" w:usb3="00000000" w:csb0="003F00FF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54" w:rsidRDefault="008E3A54" w:rsidP="00CA6EF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E3A54" w:rsidRDefault="008E3A54" w:rsidP="00CA6EF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A54" w:rsidRDefault="008E3A54" w:rsidP="00CA6EF6">
    <w:pPr>
      <w:pStyle w:val="Footer"/>
      <w:framePr w:wrap="around" w:vAnchor="text" w:hAnchor="margin" w:xAlign="right" w:y="1"/>
      <w:rPr>
        <w:rStyle w:val="PageNumber"/>
      </w:rPr>
    </w:pPr>
  </w:p>
  <w:p w:rsidR="008E3A54" w:rsidRDefault="008E3A54" w:rsidP="00CA6EF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D98" w:rsidRDefault="00323D98">
      <w:r>
        <w:separator/>
      </w:r>
    </w:p>
  </w:footnote>
  <w:footnote w:type="continuationSeparator" w:id="0">
    <w:p w:rsidR="00323D98" w:rsidRDefault="0032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E66A2"/>
    <w:multiLevelType w:val="hybridMultilevel"/>
    <w:tmpl w:val="AE0C9066"/>
    <w:lvl w:ilvl="0" w:tplc="3364F5F8">
      <w:start w:val="1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83D90"/>
    <w:multiLevelType w:val="hybridMultilevel"/>
    <w:tmpl w:val="F5B0F104"/>
    <w:lvl w:ilvl="0" w:tplc="333AA7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671CE"/>
    <w:multiLevelType w:val="hybridMultilevel"/>
    <w:tmpl w:val="5AB408F2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B06A1"/>
    <w:multiLevelType w:val="hybridMultilevel"/>
    <w:tmpl w:val="39E689DE"/>
    <w:lvl w:ilvl="0" w:tplc="18D86C2C">
      <w:start w:val="1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B5ABE"/>
    <w:multiLevelType w:val="hybridMultilevel"/>
    <w:tmpl w:val="9EFE21E4"/>
    <w:lvl w:ilvl="0" w:tplc="D80E28B8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C0CEF"/>
    <w:multiLevelType w:val="hybridMultilevel"/>
    <w:tmpl w:val="870653AE"/>
    <w:lvl w:ilvl="0" w:tplc="02D052F8">
      <w:start w:val="21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071D4"/>
    <w:multiLevelType w:val="hybridMultilevel"/>
    <w:tmpl w:val="3A28A2F6"/>
    <w:lvl w:ilvl="0" w:tplc="80E69A70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5482B87"/>
    <w:multiLevelType w:val="hybridMultilevel"/>
    <w:tmpl w:val="3120F710"/>
    <w:lvl w:ilvl="0" w:tplc="A5145B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164D85"/>
    <w:multiLevelType w:val="hybridMultilevel"/>
    <w:tmpl w:val="8864DDF8"/>
    <w:lvl w:ilvl="0" w:tplc="662C289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E68F8"/>
    <w:multiLevelType w:val="hybridMultilevel"/>
    <w:tmpl w:val="352E7682"/>
    <w:lvl w:ilvl="0" w:tplc="6DB411FC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4B44E1"/>
    <w:multiLevelType w:val="hybridMultilevel"/>
    <w:tmpl w:val="F764734A"/>
    <w:lvl w:ilvl="0" w:tplc="E69EBF5E">
      <w:start w:val="1"/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AF284A"/>
    <w:multiLevelType w:val="multilevel"/>
    <w:tmpl w:val="D2E66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CA5E3C"/>
    <w:multiLevelType w:val="hybridMultilevel"/>
    <w:tmpl w:val="6D3C2B54"/>
    <w:lvl w:ilvl="0" w:tplc="212886D0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A051F8"/>
    <w:multiLevelType w:val="hybridMultilevel"/>
    <w:tmpl w:val="3F808660"/>
    <w:lvl w:ilvl="0" w:tplc="C5225354">
      <w:numFmt w:val="bullet"/>
      <w:lvlText w:val="-"/>
      <w:lvlJc w:val="left"/>
      <w:pPr>
        <w:ind w:left="720" w:hanging="360"/>
      </w:pPr>
      <w:rPr>
        <w:rFonts w:ascii="Calibri" w:eastAsia="PMingLiU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7"/>
  </w:num>
  <w:num w:numId="4">
    <w:abstractNumId w:val="12"/>
  </w:num>
  <w:num w:numId="5">
    <w:abstractNumId w:val="1"/>
  </w:num>
  <w:num w:numId="6">
    <w:abstractNumId w:val="11"/>
  </w:num>
  <w:num w:numId="7">
    <w:abstractNumId w:val="8"/>
  </w:num>
  <w:num w:numId="8">
    <w:abstractNumId w:val="6"/>
  </w:num>
  <w:num w:numId="9">
    <w:abstractNumId w:val="4"/>
  </w:num>
  <w:num w:numId="10">
    <w:abstractNumId w:val="0"/>
  </w:num>
  <w:num w:numId="11">
    <w:abstractNumId w:val="5"/>
  </w:num>
  <w:num w:numId="12">
    <w:abstractNumId w:val="10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7AF"/>
    <w:rsid w:val="00000572"/>
    <w:rsid w:val="00006EE7"/>
    <w:rsid w:val="00012FB0"/>
    <w:rsid w:val="00016B98"/>
    <w:rsid w:val="0002198F"/>
    <w:rsid w:val="000246CD"/>
    <w:rsid w:val="00033915"/>
    <w:rsid w:val="000343CB"/>
    <w:rsid w:val="000362BA"/>
    <w:rsid w:val="0004356E"/>
    <w:rsid w:val="000475ED"/>
    <w:rsid w:val="00057490"/>
    <w:rsid w:val="00057B4C"/>
    <w:rsid w:val="000613EF"/>
    <w:rsid w:val="00067123"/>
    <w:rsid w:val="00076292"/>
    <w:rsid w:val="00076DE1"/>
    <w:rsid w:val="000831F4"/>
    <w:rsid w:val="000874A0"/>
    <w:rsid w:val="00090C43"/>
    <w:rsid w:val="00090E8C"/>
    <w:rsid w:val="00092E42"/>
    <w:rsid w:val="00094A19"/>
    <w:rsid w:val="00095421"/>
    <w:rsid w:val="00096F72"/>
    <w:rsid w:val="000A09F1"/>
    <w:rsid w:val="000A205B"/>
    <w:rsid w:val="000A4BD5"/>
    <w:rsid w:val="000A63B4"/>
    <w:rsid w:val="000B6635"/>
    <w:rsid w:val="000C2555"/>
    <w:rsid w:val="000C35C3"/>
    <w:rsid w:val="000C4BCF"/>
    <w:rsid w:val="000D0193"/>
    <w:rsid w:val="000D51F2"/>
    <w:rsid w:val="000E07ED"/>
    <w:rsid w:val="000F0D6B"/>
    <w:rsid w:val="000F1BD5"/>
    <w:rsid w:val="000F2B07"/>
    <w:rsid w:val="000F5B88"/>
    <w:rsid w:val="001029FC"/>
    <w:rsid w:val="00102BBF"/>
    <w:rsid w:val="00103943"/>
    <w:rsid w:val="00105267"/>
    <w:rsid w:val="0010626F"/>
    <w:rsid w:val="001102A6"/>
    <w:rsid w:val="00110F86"/>
    <w:rsid w:val="0011304A"/>
    <w:rsid w:val="00127156"/>
    <w:rsid w:val="00127172"/>
    <w:rsid w:val="00130062"/>
    <w:rsid w:val="00131B80"/>
    <w:rsid w:val="00133138"/>
    <w:rsid w:val="00137797"/>
    <w:rsid w:val="00141D12"/>
    <w:rsid w:val="00151053"/>
    <w:rsid w:val="001551BA"/>
    <w:rsid w:val="00155C1A"/>
    <w:rsid w:val="00155D57"/>
    <w:rsid w:val="0016432E"/>
    <w:rsid w:val="001752F6"/>
    <w:rsid w:val="00175D33"/>
    <w:rsid w:val="00177BA4"/>
    <w:rsid w:val="001835FF"/>
    <w:rsid w:val="00184B72"/>
    <w:rsid w:val="0019430C"/>
    <w:rsid w:val="001B050B"/>
    <w:rsid w:val="001B2025"/>
    <w:rsid w:val="001B4F3E"/>
    <w:rsid w:val="001B58FD"/>
    <w:rsid w:val="001C1BD1"/>
    <w:rsid w:val="001C5599"/>
    <w:rsid w:val="001C589A"/>
    <w:rsid w:val="001C593A"/>
    <w:rsid w:val="001D3C32"/>
    <w:rsid w:val="001E4390"/>
    <w:rsid w:val="001E4DE4"/>
    <w:rsid w:val="001E4E49"/>
    <w:rsid w:val="001E7D10"/>
    <w:rsid w:val="001F39C2"/>
    <w:rsid w:val="001F547A"/>
    <w:rsid w:val="001F7AD2"/>
    <w:rsid w:val="00200982"/>
    <w:rsid w:val="002039F4"/>
    <w:rsid w:val="0020668D"/>
    <w:rsid w:val="002103E3"/>
    <w:rsid w:val="00210F3F"/>
    <w:rsid w:val="002110D8"/>
    <w:rsid w:val="0021243B"/>
    <w:rsid w:val="00222629"/>
    <w:rsid w:val="00222E4E"/>
    <w:rsid w:val="00224F96"/>
    <w:rsid w:val="00233BB5"/>
    <w:rsid w:val="002503EC"/>
    <w:rsid w:val="0025525D"/>
    <w:rsid w:val="00260478"/>
    <w:rsid w:val="00260D9C"/>
    <w:rsid w:val="0026188D"/>
    <w:rsid w:val="00272B7C"/>
    <w:rsid w:val="00275C2A"/>
    <w:rsid w:val="002911D9"/>
    <w:rsid w:val="00291BE8"/>
    <w:rsid w:val="00293F8F"/>
    <w:rsid w:val="00293FE2"/>
    <w:rsid w:val="002951B8"/>
    <w:rsid w:val="002A2219"/>
    <w:rsid w:val="002A2357"/>
    <w:rsid w:val="002A2F67"/>
    <w:rsid w:val="002B108C"/>
    <w:rsid w:val="002B2B18"/>
    <w:rsid w:val="002B3C91"/>
    <w:rsid w:val="002B62CD"/>
    <w:rsid w:val="002C2F84"/>
    <w:rsid w:val="002C593D"/>
    <w:rsid w:val="002C61CA"/>
    <w:rsid w:val="002C61ED"/>
    <w:rsid w:val="002C7E7F"/>
    <w:rsid w:val="002D366D"/>
    <w:rsid w:val="002D556B"/>
    <w:rsid w:val="002D6E67"/>
    <w:rsid w:val="002D7669"/>
    <w:rsid w:val="002E31F1"/>
    <w:rsid w:val="002E4671"/>
    <w:rsid w:val="002E578E"/>
    <w:rsid w:val="002E7084"/>
    <w:rsid w:val="002F037C"/>
    <w:rsid w:val="002F38CE"/>
    <w:rsid w:val="002F3D9B"/>
    <w:rsid w:val="002F6893"/>
    <w:rsid w:val="00304E0C"/>
    <w:rsid w:val="00322C0E"/>
    <w:rsid w:val="00323D98"/>
    <w:rsid w:val="00325808"/>
    <w:rsid w:val="00333D72"/>
    <w:rsid w:val="00334EF9"/>
    <w:rsid w:val="00335BA0"/>
    <w:rsid w:val="00343AA5"/>
    <w:rsid w:val="00350F52"/>
    <w:rsid w:val="00354A6D"/>
    <w:rsid w:val="00354C07"/>
    <w:rsid w:val="00360FE1"/>
    <w:rsid w:val="003629FB"/>
    <w:rsid w:val="0036675E"/>
    <w:rsid w:val="0037073D"/>
    <w:rsid w:val="00373A32"/>
    <w:rsid w:val="003809B4"/>
    <w:rsid w:val="003833E5"/>
    <w:rsid w:val="003860DA"/>
    <w:rsid w:val="00394120"/>
    <w:rsid w:val="00395F2C"/>
    <w:rsid w:val="00395F76"/>
    <w:rsid w:val="00395FED"/>
    <w:rsid w:val="0039642E"/>
    <w:rsid w:val="003969F5"/>
    <w:rsid w:val="003A03E8"/>
    <w:rsid w:val="003A38B5"/>
    <w:rsid w:val="003B2CCC"/>
    <w:rsid w:val="003B4F9B"/>
    <w:rsid w:val="003C610D"/>
    <w:rsid w:val="003D6284"/>
    <w:rsid w:val="003D63B8"/>
    <w:rsid w:val="003E1285"/>
    <w:rsid w:val="003E29FF"/>
    <w:rsid w:val="003E3594"/>
    <w:rsid w:val="003E44D4"/>
    <w:rsid w:val="003E4705"/>
    <w:rsid w:val="003F0C10"/>
    <w:rsid w:val="003F5106"/>
    <w:rsid w:val="003F650D"/>
    <w:rsid w:val="0040137C"/>
    <w:rsid w:val="00403F35"/>
    <w:rsid w:val="0041495C"/>
    <w:rsid w:val="00416E2F"/>
    <w:rsid w:val="00417BF8"/>
    <w:rsid w:val="00420E4C"/>
    <w:rsid w:val="004220AB"/>
    <w:rsid w:val="00436CE6"/>
    <w:rsid w:val="00443003"/>
    <w:rsid w:val="004431C1"/>
    <w:rsid w:val="004457F8"/>
    <w:rsid w:val="00446CA7"/>
    <w:rsid w:val="0045170C"/>
    <w:rsid w:val="00455B43"/>
    <w:rsid w:val="0046127D"/>
    <w:rsid w:val="004638B8"/>
    <w:rsid w:val="00464672"/>
    <w:rsid w:val="00465491"/>
    <w:rsid w:val="00465B9F"/>
    <w:rsid w:val="00472B86"/>
    <w:rsid w:val="00473AAD"/>
    <w:rsid w:val="0048074F"/>
    <w:rsid w:val="00484614"/>
    <w:rsid w:val="004853CC"/>
    <w:rsid w:val="0048713F"/>
    <w:rsid w:val="00493CF6"/>
    <w:rsid w:val="004A269A"/>
    <w:rsid w:val="004A5D1E"/>
    <w:rsid w:val="004A6203"/>
    <w:rsid w:val="004B087E"/>
    <w:rsid w:val="004B1556"/>
    <w:rsid w:val="004B1F0A"/>
    <w:rsid w:val="004B3204"/>
    <w:rsid w:val="004B3E49"/>
    <w:rsid w:val="004B58F7"/>
    <w:rsid w:val="004C20BF"/>
    <w:rsid w:val="004C5866"/>
    <w:rsid w:val="004E113A"/>
    <w:rsid w:val="004E7BFB"/>
    <w:rsid w:val="004F5B71"/>
    <w:rsid w:val="004F6A13"/>
    <w:rsid w:val="00500E6C"/>
    <w:rsid w:val="00502661"/>
    <w:rsid w:val="00504FBD"/>
    <w:rsid w:val="0051666F"/>
    <w:rsid w:val="00530207"/>
    <w:rsid w:val="00530CC5"/>
    <w:rsid w:val="00530FA4"/>
    <w:rsid w:val="00532D35"/>
    <w:rsid w:val="00541218"/>
    <w:rsid w:val="00556233"/>
    <w:rsid w:val="00557959"/>
    <w:rsid w:val="00563A08"/>
    <w:rsid w:val="00570819"/>
    <w:rsid w:val="00575267"/>
    <w:rsid w:val="00581438"/>
    <w:rsid w:val="00582B5D"/>
    <w:rsid w:val="005852C2"/>
    <w:rsid w:val="005B1054"/>
    <w:rsid w:val="005B23AD"/>
    <w:rsid w:val="005B623E"/>
    <w:rsid w:val="005B77D2"/>
    <w:rsid w:val="005C23D7"/>
    <w:rsid w:val="005C31DF"/>
    <w:rsid w:val="005C3873"/>
    <w:rsid w:val="005C412D"/>
    <w:rsid w:val="005C4D2D"/>
    <w:rsid w:val="005D0750"/>
    <w:rsid w:val="005D0770"/>
    <w:rsid w:val="005D330E"/>
    <w:rsid w:val="005E108B"/>
    <w:rsid w:val="005E5B22"/>
    <w:rsid w:val="00604613"/>
    <w:rsid w:val="006063E0"/>
    <w:rsid w:val="00612578"/>
    <w:rsid w:val="006130C2"/>
    <w:rsid w:val="006207B8"/>
    <w:rsid w:val="0062215F"/>
    <w:rsid w:val="00623F02"/>
    <w:rsid w:val="0062420F"/>
    <w:rsid w:val="00632B23"/>
    <w:rsid w:val="00633DD9"/>
    <w:rsid w:val="00635BF9"/>
    <w:rsid w:val="0064714E"/>
    <w:rsid w:val="00653169"/>
    <w:rsid w:val="00654911"/>
    <w:rsid w:val="00654E9D"/>
    <w:rsid w:val="0065610A"/>
    <w:rsid w:val="00660233"/>
    <w:rsid w:val="0066623E"/>
    <w:rsid w:val="00673FA4"/>
    <w:rsid w:val="0068441F"/>
    <w:rsid w:val="00687149"/>
    <w:rsid w:val="00693C6B"/>
    <w:rsid w:val="006A1083"/>
    <w:rsid w:val="006A2E5A"/>
    <w:rsid w:val="006A70F8"/>
    <w:rsid w:val="006B1BBA"/>
    <w:rsid w:val="006B34F9"/>
    <w:rsid w:val="006B49E6"/>
    <w:rsid w:val="006B4D2A"/>
    <w:rsid w:val="006B7B22"/>
    <w:rsid w:val="006C0BBF"/>
    <w:rsid w:val="006C1787"/>
    <w:rsid w:val="006C2EF9"/>
    <w:rsid w:val="006C5736"/>
    <w:rsid w:val="006C5BA7"/>
    <w:rsid w:val="006D0340"/>
    <w:rsid w:val="006D4EE4"/>
    <w:rsid w:val="006E43D8"/>
    <w:rsid w:val="006E44FE"/>
    <w:rsid w:val="006E47AF"/>
    <w:rsid w:val="006E545B"/>
    <w:rsid w:val="006E59C2"/>
    <w:rsid w:val="006E6E73"/>
    <w:rsid w:val="006E736D"/>
    <w:rsid w:val="006E787C"/>
    <w:rsid w:val="006F1B39"/>
    <w:rsid w:val="006F3C58"/>
    <w:rsid w:val="00704D88"/>
    <w:rsid w:val="007066B5"/>
    <w:rsid w:val="00706FDF"/>
    <w:rsid w:val="00707AFD"/>
    <w:rsid w:val="00711BB9"/>
    <w:rsid w:val="00713B12"/>
    <w:rsid w:val="0071750E"/>
    <w:rsid w:val="007213D2"/>
    <w:rsid w:val="00722CA3"/>
    <w:rsid w:val="00724B11"/>
    <w:rsid w:val="00731F19"/>
    <w:rsid w:val="00732AFD"/>
    <w:rsid w:val="00732D00"/>
    <w:rsid w:val="00736810"/>
    <w:rsid w:val="00736D4D"/>
    <w:rsid w:val="00744E41"/>
    <w:rsid w:val="00745CBD"/>
    <w:rsid w:val="0075183C"/>
    <w:rsid w:val="00752408"/>
    <w:rsid w:val="007541CE"/>
    <w:rsid w:val="007575B7"/>
    <w:rsid w:val="00766A57"/>
    <w:rsid w:val="00767FC1"/>
    <w:rsid w:val="00776BFF"/>
    <w:rsid w:val="00776FC4"/>
    <w:rsid w:val="007857BB"/>
    <w:rsid w:val="00785E59"/>
    <w:rsid w:val="0079264C"/>
    <w:rsid w:val="0079584B"/>
    <w:rsid w:val="00796046"/>
    <w:rsid w:val="00796F0C"/>
    <w:rsid w:val="007A1980"/>
    <w:rsid w:val="007A51BF"/>
    <w:rsid w:val="007A6946"/>
    <w:rsid w:val="007B077B"/>
    <w:rsid w:val="007B56FC"/>
    <w:rsid w:val="007B5E2C"/>
    <w:rsid w:val="007C1FB0"/>
    <w:rsid w:val="007D55D3"/>
    <w:rsid w:val="007D7D10"/>
    <w:rsid w:val="007E0AA2"/>
    <w:rsid w:val="007E1BF5"/>
    <w:rsid w:val="007E1EF8"/>
    <w:rsid w:val="007E78D4"/>
    <w:rsid w:val="007E7C13"/>
    <w:rsid w:val="007F077B"/>
    <w:rsid w:val="007F12BD"/>
    <w:rsid w:val="007F2478"/>
    <w:rsid w:val="007F2ACD"/>
    <w:rsid w:val="007F7D0E"/>
    <w:rsid w:val="0080598F"/>
    <w:rsid w:val="00811D63"/>
    <w:rsid w:val="00811E32"/>
    <w:rsid w:val="0081211F"/>
    <w:rsid w:val="00814F8E"/>
    <w:rsid w:val="00820B76"/>
    <w:rsid w:val="00822291"/>
    <w:rsid w:val="0083752F"/>
    <w:rsid w:val="00841F36"/>
    <w:rsid w:val="008430DB"/>
    <w:rsid w:val="0084458C"/>
    <w:rsid w:val="00870928"/>
    <w:rsid w:val="00870A1D"/>
    <w:rsid w:val="00882D6B"/>
    <w:rsid w:val="00897165"/>
    <w:rsid w:val="008A205F"/>
    <w:rsid w:val="008B3699"/>
    <w:rsid w:val="008B42EE"/>
    <w:rsid w:val="008C2373"/>
    <w:rsid w:val="008D4350"/>
    <w:rsid w:val="008D4D68"/>
    <w:rsid w:val="008E032B"/>
    <w:rsid w:val="008E3A54"/>
    <w:rsid w:val="008E5C9F"/>
    <w:rsid w:val="008E751B"/>
    <w:rsid w:val="008F0FD1"/>
    <w:rsid w:val="0090502B"/>
    <w:rsid w:val="00906814"/>
    <w:rsid w:val="009118E7"/>
    <w:rsid w:val="00924F7E"/>
    <w:rsid w:val="00934F2C"/>
    <w:rsid w:val="009355FD"/>
    <w:rsid w:val="009456FA"/>
    <w:rsid w:val="00964BC0"/>
    <w:rsid w:val="009652D9"/>
    <w:rsid w:val="00966B37"/>
    <w:rsid w:val="009802A7"/>
    <w:rsid w:val="0099403C"/>
    <w:rsid w:val="00994DE9"/>
    <w:rsid w:val="009A4242"/>
    <w:rsid w:val="009B2097"/>
    <w:rsid w:val="009B48EB"/>
    <w:rsid w:val="009C31CA"/>
    <w:rsid w:val="009D3831"/>
    <w:rsid w:val="009E20DF"/>
    <w:rsid w:val="009E5481"/>
    <w:rsid w:val="009E688C"/>
    <w:rsid w:val="009F2DD7"/>
    <w:rsid w:val="009F4CDC"/>
    <w:rsid w:val="009F7A2A"/>
    <w:rsid w:val="009F7D7C"/>
    <w:rsid w:val="00A01C24"/>
    <w:rsid w:val="00A02A12"/>
    <w:rsid w:val="00A02B61"/>
    <w:rsid w:val="00A117C5"/>
    <w:rsid w:val="00A14210"/>
    <w:rsid w:val="00A15A40"/>
    <w:rsid w:val="00A22809"/>
    <w:rsid w:val="00A326C9"/>
    <w:rsid w:val="00A33BB4"/>
    <w:rsid w:val="00A41DD8"/>
    <w:rsid w:val="00A47746"/>
    <w:rsid w:val="00A530C2"/>
    <w:rsid w:val="00A53226"/>
    <w:rsid w:val="00A54882"/>
    <w:rsid w:val="00A64224"/>
    <w:rsid w:val="00A65FC4"/>
    <w:rsid w:val="00A70122"/>
    <w:rsid w:val="00A71626"/>
    <w:rsid w:val="00A749B9"/>
    <w:rsid w:val="00A80B9D"/>
    <w:rsid w:val="00A863F9"/>
    <w:rsid w:val="00A95CB6"/>
    <w:rsid w:val="00A97D39"/>
    <w:rsid w:val="00AA03A4"/>
    <w:rsid w:val="00AA3CC5"/>
    <w:rsid w:val="00AA53EF"/>
    <w:rsid w:val="00AB20B5"/>
    <w:rsid w:val="00AB3B89"/>
    <w:rsid w:val="00AC14F9"/>
    <w:rsid w:val="00AD05EC"/>
    <w:rsid w:val="00AD06E4"/>
    <w:rsid w:val="00AD49BE"/>
    <w:rsid w:val="00AE10F2"/>
    <w:rsid w:val="00AF07DC"/>
    <w:rsid w:val="00AF2087"/>
    <w:rsid w:val="00AF2DB5"/>
    <w:rsid w:val="00B02586"/>
    <w:rsid w:val="00B038E1"/>
    <w:rsid w:val="00B03969"/>
    <w:rsid w:val="00B1503F"/>
    <w:rsid w:val="00B1544E"/>
    <w:rsid w:val="00B1721F"/>
    <w:rsid w:val="00B17BB9"/>
    <w:rsid w:val="00B2678B"/>
    <w:rsid w:val="00B32CBD"/>
    <w:rsid w:val="00B343E4"/>
    <w:rsid w:val="00B40781"/>
    <w:rsid w:val="00B41A70"/>
    <w:rsid w:val="00B41B3E"/>
    <w:rsid w:val="00B42443"/>
    <w:rsid w:val="00B428F9"/>
    <w:rsid w:val="00B47786"/>
    <w:rsid w:val="00B54970"/>
    <w:rsid w:val="00B555C0"/>
    <w:rsid w:val="00B6296B"/>
    <w:rsid w:val="00B649C5"/>
    <w:rsid w:val="00B76E56"/>
    <w:rsid w:val="00B81F8E"/>
    <w:rsid w:val="00B82712"/>
    <w:rsid w:val="00B82BB9"/>
    <w:rsid w:val="00B8369B"/>
    <w:rsid w:val="00B86F16"/>
    <w:rsid w:val="00B91A32"/>
    <w:rsid w:val="00B92753"/>
    <w:rsid w:val="00B947D3"/>
    <w:rsid w:val="00BA0204"/>
    <w:rsid w:val="00BA1710"/>
    <w:rsid w:val="00BA30FA"/>
    <w:rsid w:val="00BA42B0"/>
    <w:rsid w:val="00BA5392"/>
    <w:rsid w:val="00BA63FD"/>
    <w:rsid w:val="00BA684A"/>
    <w:rsid w:val="00BB28D5"/>
    <w:rsid w:val="00BC04B5"/>
    <w:rsid w:val="00BC60B8"/>
    <w:rsid w:val="00BD077D"/>
    <w:rsid w:val="00BD1766"/>
    <w:rsid w:val="00BD7077"/>
    <w:rsid w:val="00BE0B64"/>
    <w:rsid w:val="00BE1537"/>
    <w:rsid w:val="00BE343B"/>
    <w:rsid w:val="00BE505B"/>
    <w:rsid w:val="00BE57F0"/>
    <w:rsid w:val="00BE779C"/>
    <w:rsid w:val="00BF2253"/>
    <w:rsid w:val="00BF7C2B"/>
    <w:rsid w:val="00C00349"/>
    <w:rsid w:val="00C03B11"/>
    <w:rsid w:val="00C05DC1"/>
    <w:rsid w:val="00C0611B"/>
    <w:rsid w:val="00C0761A"/>
    <w:rsid w:val="00C202B6"/>
    <w:rsid w:val="00C20466"/>
    <w:rsid w:val="00C2337B"/>
    <w:rsid w:val="00C23962"/>
    <w:rsid w:val="00C277A2"/>
    <w:rsid w:val="00C324E0"/>
    <w:rsid w:val="00C32903"/>
    <w:rsid w:val="00C32EA7"/>
    <w:rsid w:val="00C33971"/>
    <w:rsid w:val="00C37C27"/>
    <w:rsid w:val="00C37D11"/>
    <w:rsid w:val="00C40D82"/>
    <w:rsid w:val="00C42A10"/>
    <w:rsid w:val="00C43DF4"/>
    <w:rsid w:val="00C43F38"/>
    <w:rsid w:val="00C46A3A"/>
    <w:rsid w:val="00C52E6C"/>
    <w:rsid w:val="00C56273"/>
    <w:rsid w:val="00C6505F"/>
    <w:rsid w:val="00C65CB2"/>
    <w:rsid w:val="00C70C17"/>
    <w:rsid w:val="00C719E8"/>
    <w:rsid w:val="00C7772B"/>
    <w:rsid w:val="00C8177B"/>
    <w:rsid w:val="00C82149"/>
    <w:rsid w:val="00C85685"/>
    <w:rsid w:val="00C85EFE"/>
    <w:rsid w:val="00C910E5"/>
    <w:rsid w:val="00C9613D"/>
    <w:rsid w:val="00C9660B"/>
    <w:rsid w:val="00CA0044"/>
    <w:rsid w:val="00CA1C76"/>
    <w:rsid w:val="00CA1F59"/>
    <w:rsid w:val="00CA6EF6"/>
    <w:rsid w:val="00CA79AC"/>
    <w:rsid w:val="00CA7AB2"/>
    <w:rsid w:val="00CB02AE"/>
    <w:rsid w:val="00CB03A0"/>
    <w:rsid w:val="00CB0661"/>
    <w:rsid w:val="00CB1019"/>
    <w:rsid w:val="00CB3839"/>
    <w:rsid w:val="00CB40E8"/>
    <w:rsid w:val="00CC0694"/>
    <w:rsid w:val="00CC1C09"/>
    <w:rsid w:val="00CC36BC"/>
    <w:rsid w:val="00CC3B53"/>
    <w:rsid w:val="00CC7212"/>
    <w:rsid w:val="00CC75CB"/>
    <w:rsid w:val="00CD699A"/>
    <w:rsid w:val="00CD7539"/>
    <w:rsid w:val="00CE63AC"/>
    <w:rsid w:val="00CF27DA"/>
    <w:rsid w:val="00CF7DA1"/>
    <w:rsid w:val="00CF7F7D"/>
    <w:rsid w:val="00D012C4"/>
    <w:rsid w:val="00D03406"/>
    <w:rsid w:val="00D0680D"/>
    <w:rsid w:val="00D127A3"/>
    <w:rsid w:val="00D16E65"/>
    <w:rsid w:val="00D17618"/>
    <w:rsid w:val="00D17759"/>
    <w:rsid w:val="00D20D99"/>
    <w:rsid w:val="00D234C9"/>
    <w:rsid w:val="00D248C1"/>
    <w:rsid w:val="00D263CF"/>
    <w:rsid w:val="00D263F2"/>
    <w:rsid w:val="00D30526"/>
    <w:rsid w:val="00D32643"/>
    <w:rsid w:val="00D33FFD"/>
    <w:rsid w:val="00D341D0"/>
    <w:rsid w:val="00D47274"/>
    <w:rsid w:val="00D71F70"/>
    <w:rsid w:val="00D7726E"/>
    <w:rsid w:val="00D8138B"/>
    <w:rsid w:val="00D840F6"/>
    <w:rsid w:val="00D87D27"/>
    <w:rsid w:val="00D923BA"/>
    <w:rsid w:val="00D92F15"/>
    <w:rsid w:val="00D932DD"/>
    <w:rsid w:val="00D94682"/>
    <w:rsid w:val="00D97459"/>
    <w:rsid w:val="00DA1017"/>
    <w:rsid w:val="00DA384D"/>
    <w:rsid w:val="00DA6D5B"/>
    <w:rsid w:val="00DB4373"/>
    <w:rsid w:val="00DB790E"/>
    <w:rsid w:val="00DC65D1"/>
    <w:rsid w:val="00DC6BFB"/>
    <w:rsid w:val="00DD126A"/>
    <w:rsid w:val="00DD250E"/>
    <w:rsid w:val="00DE3520"/>
    <w:rsid w:val="00DE3DF6"/>
    <w:rsid w:val="00DF0A88"/>
    <w:rsid w:val="00DF3D0A"/>
    <w:rsid w:val="00E02251"/>
    <w:rsid w:val="00E03FE8"/>
    <w:rsid w:val="00E06CE2"/>
    <w:rsid w:val="00E10E59"/>
    <w:rsid w:val="00E114FF"/>
    <w:rsid w:val="00E174E7"/>
    <w:rsid w:val="00E24091"/>
    <w:rsid w:val="00E26F4E"/>
    <w:rsid w:val="00E273A9"/>
    <w:rsid w:val="00E275B8"/>
    <w:rsid w:val="00E40903"/>
    <w:rsid w:val="00E43700"/>
    <w:rsid w:val="00E450ED"/>
    <w:rsid w:val="00E468F2"/>
    <w:rsid w:val="00E56AEE"/>
    <w:rsid w:val="00E6029E"/>
    <w:rsid w:val="00E64127"/>
    <w:rsid w:val="00E6490B"/>
    <w:rsid w:val="00E66A87"/>
    <w:rsid w:val="00E76576"/>
    <w:rsid w:val="00E77E33"/>
    <w:rsid w:val="00E83CA0"/>
    <w:rsid w:val="00E853D4"/>
    <w:rsid w:val="00EA7033"/>
    <w:rsid w:val="00EB143B"/>
    <w:rsid w:val="00EB1DC8"/>
    <w:rsid w:val="00EB54B6"/>
    <w:rsid w:val="00EC1768"/>
    <w:rsid w:val="00ED0341"/>
    <w:rsid w:val="00ED5047"/>
    <w:rsid w:val="00EE1BB4"/>
    <w:rsid w:val="00EE3269"/>
    <w:rsid w:val="00EE425D"/>
    <w:rsid w:val="00EE57C9"/>
    <w:rsid w:val="00EF0C12"/>
    <w:rsid w:val="00EF226B"/>
    <w:rsid w:val="00EF6C6C"/>
    <w:rsid w:val="00F04943"/>
    <w:rsid w:val="00F066A3"/>
    <w:rsid w:val="00F06ECC"/>
    <w:rsid w:val="00F13DFC"/>
    <w:rsid w:val="00F166CE"/>
    <w:rsid w:val="00F222C2"/>
    <w:rsid w:val="00F225F1"/>
    <w:rsid w:val="00F23CE7"/>
    <w:rsid w:val="00F2657A"/>
    <w:rsid w:val="00F26F5C"/>
    <w:rsid w:val="00F26F86"/>
    <w:rsid w:val="00F270A5"/>
    <w:rsid w:val="00F35029"/>
    <w:rsid w:val="00F3590C"/>
    <w:rsid w:val="00F42D34"/>
    <w:rsid w:val="00F447C9"/>
    <w:rsid w:val="00F500AF"/>
    <w:rsid w:val="00F504BC"/>
    <w:rsid w:val="00F50DAA"/>
    <w:rsid w:val="00F51D09"/>
    <w:rsid w:val="00F530E1"/>
    <w:rsid w:val="00F55EC1"/>
    <w:rsid w:val="00F6009B"/>
    <w:rsid w:val="00F60186"/>
    <w:rsid w:val="00F62CD8"/>
    <w:rsid w:val="00F66987"/>
    <w:rsid w:val="00F673F7"/>
    <w:rsid w:val="00F70C4A"/>
    <w:rsid w:val="00F71084"/>
    <w:rsid w:val="00F71B66"/>
    <w:rsid w:val="00F82362"/>
    <w:rsid w:val="00F835B1"/>
    <w:rsid w:val="00F85C20"/>
    <w:rsid w:val="00F904BD"/>
    <w:rsid w:val="00F90AC4"/>
    <w:rsid w:val="00F91EF2"/>
    <w:rsid w:val="00FA1062"/>
    <w:rsid w:val="00FA5A6A"/>
    <w:rsid w:val="00FB1CB2"/>
    <w:rsid w:val="00FC027A"/>
    <w:rsid w:val="00FC3BF5"/>
    <w:rsid w:val="00FC67A4"/>
    <w:rsid w:val="00FD0374"/>
    <w:rsid w:val="00FD46A4"/>
    <w:rsid w:val="00FD58E0"/>
    <w:rsid w:val="00FE0025"/>
    <w:rsid w:val="00FE0A56"/>
    <w:rsid w:val="00FE3169"/>
    <w:rsid w:val="00FE4C36"/>
    <w:rsid w:val="00FF0383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41809772"/>
  <w15:docId w15:val="{E6B81155-AC22-4ED2-B44F-B6F2496C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8E0"/>
    <w:rPr>
      <w:sz w:val="24"/>
      <w:szCs w:val="24"/>
      <w:lang w:val="en-CA"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6A70F8"/>
  </w:style>
  <w:style w:type="numbering" w:customStyle="1" w:styleId="ListNo0">
    <w:name w:val="List No"/>
    <w:uiPriority w:val="99"/>
    <w:semiHidden/>
    <w:unhideWhenUsed/>
    <w:rsid w:val="00F530E1"/>
  </w:style>
  <w:style w:type="numbering" w:customStyle="1" w:styleId="ListNo1">
    <w:name w:val="List No"/>
    <w:uiPriority w:val="99"/>
    <w:semiHidden/>
    <w:unhideWhenUsed/>
    <w:rsid w:val="005E5B22"/>
  </w:style>
  <w:style w:type="paragraph" w:styleId="Footer">
    <w:name w:val="footer"/>
    <w:basedOn w:val="Normal"/>
    <w:rsid w:val="009D3831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3831"/>
  </w:style>
  <w:style w:type="paragraph" w:styleId="Date">
    <w:name w:val="Date"/>
    <w:basedOn w:val="Normal"/>
    <w:next w:val="Normal"/>
    <w:rsid w:val="00C910E5"/>
  </w:style>
  <w:style w:type="table" w:styleId="TableGrid">
    <w:name w:val="Table Grid"/>
    <w:basedOn w:val="TableNormal"/>
    <w:uiPriority w:val="59"/>
    <w:rsid w:val="00B40781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7D55D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76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HK"/>
    </w:rPr>
  </w:style>
  <w:style w:type="paragraph" w:styleId="NormalWeb">
    <w:name w:val="Normal (Web)"/>
    <w:basedOn w:val="Normal"/>
    <w:uiPriority w:val="99"/>
    <w:unhideWhenUsed/>
    <w:rsid w:val="00EB143B"/>
    <w:pPr>
      <w:spacing w:before="100" w:beforeAutospacing="1" w:after="100" w:afterAutospacing="1"/>
    </w:pPr>
    <w:rPr>
      <w:rFonts w:eastAsia="Times New Roman"/>
      <w:lang w:eastAsia="zh-CN"/>
    </w:rPr>
  </w:style>
  <w:style w:type="paragraph" w:styleId="Header">
    <w:name w:val="header"/>
    <w:basedOn w:val="Normal"/>
    <w:link w:val="HeaderChar"/>
    <w:uiPriority w:val="99"/>
    <w:rsid w:val="00B6296B"/>
    <w:pPr>
      <w:tabs>
        <w:tab w:val="center" w:pos="4419"/>
        <w:tab w:val="right" w:pos="8838"/>
      </w:tabs>
    </w:pPr>
  </w:style>
  <w:style w:type="character" w:customStyle="1" w:styleId="HeaderChar">
    <w:name w:val="Header Char"/>
    <w:link w:val="Header"/>
    <w:uiPriority w:val="99"/>
    <w:rsid w:val="00B6296B"/>
    <w:rPr>
      <w:sz w:val="24"/>
      <w:szCs w:val="24"/>
      <w:lang w:val="en-US"/>
    </w:rPr>
  </w:style>
  <w:style w:type="paragraph" w:styleId="BalloonText">
    <w:name w:val="Balloon Text"/>
    <w:basedOn w:val="Normal"/>
    <w:link w:val="BalloonTextChar"/>
    <w:rsid w:val="00B6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6296B"/>
    <w:rPr>
      <w:rFonts w:ascii="Tahoma" w:hAnsi="Tahoma" w:cs="Tahoma"/>
      <w:sz w:val="16"/>
      <w:szCs w:val="16"/>
      <w:lang w:val="en-US"/>
    </w:rPr>
  </w:style>
  <w:style w:type="character" w:styleId="Emphasis">
    <w:name w:val="Emphasis"/>
    <w:qFormat/>
    <w:rsid w:val="00820B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9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9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4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61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349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77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2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914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7031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782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430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35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373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399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25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483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6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7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m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goo.gl/maps/y4qxA3AB3F6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W\Documents\My%20eBooks\Scouts\Notices\Notic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F5772-EDA6-43A9-9D7E-29906E105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Notice Template</Template>
  <TotalTime>1</TotalTime>
  <Pages>1</Pages>
  <Words>39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佛光童軍～列治文第三十三旅</vt:lpstr>
    </vt:vector>
  </TitlesOfParts>
  <Company/>
  <LinksUpToDate>false</LinksUpToDate>
  <CharactersWithSpaces>299</CharactersWithSpaces>
  <SharedDoc>false</SharedDoc>
  <HLinks>
    <vt:vector size="6" baseType="variant">
      <vt:variant>
        <vt:i4>7274569</vt:i4>
      </vt:variant>
      <vt:variant>
        <vt:i4>0</vt:i4>
      </vt:variant>
      <vt:variant>
        <vt:i4>0</vt:i4>
      </vt:variant>
      <vt:variant>
        <vt:i4>5</vt:i4>
      </vt:variant>
      <vt:variant>
        <vt:lpwstr>mailto:emilyxyg@yahoo.ca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佛光童軍～列治文第三十三旅</dc:title>
  <dc:subject/>
  <dc:creator>KW</dc:creator>
  <cp:keywords/>
  <cp:lastModifiedBy>Harrison Kwan</cp:lastModifiedBy>
  <cp:revision>2</cp:revision>
  <cp:lastPrinted>2011-09-18T06:40:00Z</cp:lastPrinted>
  <dcterms:created xsi:type="dcterms:W3CDTF">2020-05-17T07:10:00Z</dcterms:created>
  <dcterms:modified xsi:type="dcterms:W3CDTF">2020-05-17T07:10:00Z</dcterms:modified>
</cp:coreProperties>
</file>